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37A27" w14:textId="77777777" w:rsidR="00B76464" w:rsidRPr="002F2429" w:rsidRDefault="00B76464" w:rsidP="00441D42">
      <w:pPr>
        <w:tabs>
          <w:tab w:val="left" w:pos="1418"/>
        </w:tabs>
        <w:spacing w:after="0"/>
        <w:rPr>
          <w:b/>
          <w:bCs/>
          <w:sz w:val="2"/>
          <w:szCs w:val="2"/>
          <w:lang w:val="en-AU"/>
        </w:rPr>
        <w:sectPr w:rsidR="00B76464" w:rsidRPr="002F2429" w:rsidSect="00B76464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2126" w:right="1440" w:bottom="1702" w:left="1440" w:header="708" w:footer="708" w:gutter="0"/>
          <w:cols w:space="708"/>
          <w:titlePg/>
          <w:docGrid w:linePitch="360"/>
        </w:sectPr>
      </w:pPr>
    </w:p>
    <w:p w14:paraId="6F8216E3" w14:textId="77777777" w:rsidR="00F84115" w:rsidRPr="002F2429" w:rsidRDefault="00F84115" w:rsidP="00441D42">
      <w:pPr>
        <w:tabs>
          <w:tab w:val="left" w:pos="1418"/>
        </w:tabs>
        <w:spacing w:after="0"/>
        <w:rPr>
          <w:b/>
          <w:bCs/>
          <w:sz w:val="2"/>
          <w:szCs w:val="2"/>
          <w:lang w:val="en-AU"/>
        </w:rPr>
        <w:sectPr w:rsidR="00F84115" w:rsidRPr="002F2429" w:rsidSect="00B76464">
          <w:type w:val="continuous"/>
          <w:pgSz w:w="11900" w:h="16840"/>
          <w:pgMar w:top="2126" w:right="1440" w:bottom="1702" w:left="1440" w:header="708" w:footer="708" w:gutter="0"/>
          <w:cols w:space="708"/>
          <w:titlePg/>
          <w:docGrid w:linePitch="360"/>
        </w:sectPr>
      </w:pPr>
    </w:p>
    <w:p w14:paraId="6CB4F1E1" w14:textId="77777777" w:rsidR="00F639AA" w:rsidRPr="002F2429" w:rsidRDefault="00F639AA" w:rsidP="00F639AA">
      <w:pPr>
        <w:spacing w:after="0"/>
        <w:rPr>
          <w:sz w:val="18"/>
          <w:szCs w:val="18"/>
          <w:lang w:val="en-AU"/>
        </w:rPr>
      </w:pPr>
      <w:r w:rsidRPr="002F2429">
        <w:rPr>
          <w:b/>
          <w:bCs/>
          <w:sz w:val="18"/>
          <w:szCs w:val="18"/>
          <w:lang w:val="en-AU"/>
        </w:rPr>
        <w:t>File ref:</w:t>
      </w:r>
      <w:r w:rsidRPr="002F2429">
        <w:rPr>
          <w:sz w:val="18"/>
          <w:szCs w:val="18"/>
          <w:lang w:val="en-AU"/>
        </w:rPr>
        <w:tab/>
      </w:r>
      <w:r w:rsidRPr="002F2429">
        <w:rPr>
          <w:sz w:val="18"/>
          <w:szCs w:val="18"/>
          <w:lang w:val="en-AU"/>
        </w:rPr>
        <w:tab/>
      </w:r>
      <w:r w:rsidR="00B93550">
        <w:rPr>
          <w:sz w:val="18"/>
          <w:szCs w:val="18"/>
          <w:lang w:val="en-AU"/>
        </w:rPr>
        <w:t>3382577</w:t>
      </w:r>
      <w:bookmarkStart w:id="0" w:name="PROPNO"/>
      <w:bookmarkEnd w:id="0"/>
    </w:p>
    <w:p w14:paraId="74B048D5" w14:textId="77777777" w:rsidR="00F639AA" w:rsidRPr="002F2429" w:rsidRDefault="00F639AA" w:rsidP="00F639AA">
      <w:pPr>
        <w:spacing w:after="0"/>
        <w:rPr>
          <w:sz w:val="18"/>
          <w:szCs w:val="18"/>
          <w:lang w:val="en-AU"/>
        </w:rPr>
      </w:pPr>
      <w:r w:rsidRPr="002F2429">
        <w:rPr>
          <w:b/>
          <w:bCs/>
          <w:sz w:val="18"/>
          <w:szCs w:val="18"/>
          <w:lang w:val="en-AU"/>
        </w:rPr>
        <w:t>Enquiries:</w:t>
      </w:r>
      <w:r w:rsidRPr="002F2429">
        <w:rPr>
          <w:sz w:val="18"/>
          <w:szCs w:val="18"/>
          <w:lang w:val="en-AU"/>
        </w:rPr>
        <w:tab/>
      </w:r>
      <w:r w:rsidR="00B93550">
        <w:rPr>
          <w:sz w:val="18"/>
          <w:szCs w:val="18"/>
          <w:lang w:val="en-AU"/>
        </w:rPr>
        <w:t>Helen Ayers</w:t>
      </w:r>
      <w:bookmarkStart w:id="1" w:name="PLANNINGOFF"/>
      <w:bookmarkEnd w:id="1"/>
    </w:p>
    <w:p w14:paraId="29E71C93" w14:textId="77777777" w:rsidR="00F639AA" w:rsidRPr="002F2429" w:rsidRDefault="00B163AB" w:rsidP="00F639AA">
      <w:pPr>
        <w:tabs>
          <w:tab w:val="left" w:pos="1418"/>
        </w:tabs>
        <w:spacing w:after="0"/>
        <w:rPr>
          <w:sz w:val="18"/>
          <w:szCs w:val="18"/>
          <w:lang w:val="en-AU"/>
        </w:rPr>
      </w:pPr>
      <w:r w:rsidRPr="002F2429">
        <w:rPr>
          <w:b/>
          <w:bCs/>
          <w:sz w:val="18"/>
          <w:szCs w:val="18"/>
          <w:lang w:val="en-AU"/>
        </w:rPr>
        <w:t>P</w:t>
      </w:r>
      <w:r w:rsidR="00F639AA" w:rsidRPr="002F2429">
        <w:rPr>
          <w:b/>
          <w:bCs/>
          <w:sz w:val="18"/>
          <w:szCs w:val="18"/>
          <w:lang w:val="en-AU"/>
        </w:rPr>
        <w:t>hone:</w:t>
      </w:r>
      <w:r w:rsidR="00F639AA" w:rsidRPr="002F2429">
        <w:rPr>
          <w:b/>
          <w:bCs/>
          <w:sz w:val="18"/>
          <w:szCs w:val="18"/>
          <w:lang w:val="en-AU"/>
        </w:rPr>
        <w:tab/>
      </w:r>
      <w:r w:rsidR="00F639AA" w:rsidRPr="002F2429">
        <w:rPr>
          <w:sz w:val="18"/>
          <w:szCs w:val="18"/>
          <w:lang w:val="en-AU"/>
        </w:rPr>
        <w:t xml:space="preserve">(03) </w:t>
      </w:r>
      <w:r w:rsidR="00583D50" w:rsidRPr="002F2429">
        <w:rPr>
          <w:sz w:val="18"/>
          <w:szCs w:val="18"/>
          <w:lang w:val="en-AU"/>
        </w:rPr>
        <w:t>6216 6800</w:t>
      </w:r>
    </w:p>
    <w:p w14:paraId="223FFD5C" w14:textId="77777777" w:rsidR="00562AC4" w:rsidRPr="002F2429" w:rsidRDefault="00F639AA" w:rsidP="00F639AA">
      <w:pPr>
        <w:tabs>
          <w:tab w:val="left" w:pos="1418"/>
        </w:tabs>
        <w:spacing w:after="0"/>
        <w:rPr>
          <w:b/>
          <w:bCs/>
          <w:sz w:val="18"/>
          <w:szCs w:val="18"/>
          <w:lang w:val="en-AU"/>
        </w:rPr>
      </w:pPr>
      <w:r w:rsidRPr="002F2429">
        <w:rPr>
          <w:b/>
          <w:bCs/>
          <w:sz w:val="18"/>
          <w:szCs w:val="18"/>
          <w:lang w:val="en-AU"/>
        </w:rPr>
        <w:t>Email:</w:t>
      </w:r>
      <w:r w:rsidRPr="002F2429">
        <w:rPr>
          <w:b/>
          <w:bCs/>
          <w:sz w:val="18"/>
          <w:szCs w:val="18"/>
          <w:lang w:val="en-AU"/>
        </w:rPr>
        <w:tab/>
      </w:r>
      <w:hyperlink r:id="rId13" w:history="1">
        <w:r w:rsidRPr="002F2429">
          <w:rPr>
            <w:rStyle w:val="Hyperlink"/>
            <w:rFonts w:asciiTheme="minorHAnsi" w:hAnsiTheme="minorHAnsi" w:cstheme="minorHAnsi"/>
            <w:sz w:val="18"/>
            <w:szCs w:val="18"/>
            <w:lang w:val="en-AU"/>
          </w:rPr>
          <w:t>gccmail@gcc.tas.gov.au</w:t>
        </w:r>
      </w:hyperlink>
    </w:p>
    <w:p w14:paraId="0BE7709E" w14:textId="77777777" w:rsidR="002F2429" w:rsidRDefault="002F2429" w:rsidP="002F2429">
      <w:pPr>
        <w:pStyle w:val="GCCLetterBody"/>
        <w:spacing w:before="0" w:after="0" w:line="240" w:lineRule="auto"/>
      </w:pPr>
    </w:p>
    <w:p w14:paraId="48D807BC" w14:textId="77777777" w:rsidR="00E8612C" w:rsidRDefault="00E8612C" w:rsidP="002F2429">
      <w:pPr>
        <w:pStyle w:val="GCCLetterBody"/>
        <w:spacing w:before="0" w:after="0" w:line="240" w:lineRule="auto"/>
      </w:pPr>
      <w:r>
        <w:fldChar w:fldCharType="begin"/>
      </w:r>
      <w:r>
        <w:instrText xml:space="preserve"> DATE \@ "d MMMM yyyy" </w:instrText>
      </w:r>
      <w:r>
        <w:fldChar w:fldCharType="separate"/>
      </w:r>
      <w:r w:rsidR="00FA23C3">
        <w:rPr>
          <w:noProof/>
        </w:rPr>
        <w:t>9 September 2026</w:t>
      </w:r>
      <w:r>
        <w:fldChar w:fldCharType="end"/>
      </w:r>
    </w:p>
    <w:p w14:paraId="22AD82D4" w14:textId="77777777" w:rsidR="00E8612C" w:rsidRPr="002F2429" w:rsidRDefault="00E8612C" w:rsidP="002F2429">
      <w:pPr>
        <w:pStyle w:val="GCCLetterBody"/>
        <w:spacing w:before="0" w:after="0" w:line="240" w:lineRule="auto"/>
      </w:pPr>
    </w:p>
    <w:p w14:paraId="7580B616" w14:textId="77777777" w:rsidR="00415A3A" w:rsidRPr="002F2429" w:rsidRDefault="00B93550" w:rsidP="00415A3A">
      <w:pPr>
        <w:spacing w:after="0"/>
        <w:rPr>
          <w:lang w:val="en-AU"/>
        </w:rPr>
      </w:pPr>
      <w:r>
        <w:rPr>
          <w:lang w:val="en-AU"/>
        </w:rPr>
        <w:t>Little Island Building Design</w:t>
      </w:r>
      <w:bookmarkStart w:id="2" w:name="APPNAME"/>
      <w:bookmarkEnd w:id="2"/>
    </w:p>
    <w:p w14:paraId="65D6573C" w14:textId="77777777" w:rsidR="00B93550" w:rsidRDefault="00B93550" w:rsidP="00155D21">
      <w:pPr>
        <w:tabs>
          <w:tab w:val="left" w:pos="851"/>
        </w:tabs>
        <w:spacing w:after="0"/>
        <w:rPr>
          <w:lang w:val="en-AU"/>
        </w:rPr>
      </w:pPr>
      <w:bookmarkStart w:id="3" w:name="AppNameAdd"/>
      <w:bookmarkEnd w:id="3"/>
      <w:r>
        <w:rPr>
          <w:lang w:val="en-AU"/>
        </w:rPr>
        <w:t>3/10 Ironbark Drive</w:t>
      </w:r>
    </w:p>
    <w:p w14:paraId="6ADD92B4" w14:textId="77777777" w:rsidR="00C86DA3" w:rsidRPr="009B1EF9" w:rsidRDefault="00B93550" w:rsidP="00155D21">
      <w:pPr>
        <w:tabs>
          <w:tab w:val="left" w:pos="851"/>
        </w:tabs>
        <w:spacing w:after="0"/>
        <w:rPr>
          <w:lang w:val="en-AU"/>
        </w:rPr>
      </w:pPr>
      <w:r>
        <w:rPr>
          <w:lang w:val="en-AU"/>
        </w:rPr>
        <w:t>Claremont  TAS  7011</w:t>
      </w:r>
      <w:bookmarkStart w:id="4" w:name="APPADDRESS"/>
      <w:bookmarkEnd w:id="4"/>
    </w:p>
    <w:p w14:paraId="5151F189" w14:textId="77777777" w:rsidR="002F2429" w:rsidRDefault="002F2429" w:rsidP="002F2429">
      <w:pPr>
        <w:pStyle w:val="GCCLetterBody"/>
        <w:spacing w:before="0" w:after="0" w:line="240" w:lineRule="auto"/>
      </w:pPr>
    </w:p>
    <w:p w14:paraId="4FABEF35" w14:textId="77777777" w:rsidR="002F2429" w:rsidRDefault="002F2429" w:rsidP="002F2429">
      <w:pPr>
        <w:pStyle w:val="GCCLetterBody"/>
        <w:spacing w:before="0" w:after="0" w:line="240" w:lineRule="auto"/>
      </w:pPr>
      <w:r>
        <w:t xml:space="preserve">Via email: </w:t>
      </w:r>
    </w:p>
    <w:p w14:paraId="1204A750" w14:textId="77777777" w:rsidR="002F2429" w:rsidRPr="002F2429" w:rsidRDefault="002F2429" w:rsidP="002F2429">
      <w:pPr>
        <w:pStyle w:val="GCCLetterBody"/>
        <w:spacing w:before="0" w:after="0" w:line="240" w:lineRule="auto"/>
      </w:pPr>
    </w:p>
    <w:p w14:paraId="5793607B" w14:textId="77777777" w:rsidR="002F2429" w:rsidRPr="002F2429" w:rsidRDefault="00C86DA3" w:rsidP="002F2429">
      <w:pPr>
        <w:pStyle w:val="GCCLetterBody"/>
      </w:pPr>
      <w:r w:rsidRPr="002F2429">
        <w:t>Dear Sir/Madam</w:t>
      </w:r>
    </w:p>
    <w:p w14:paraId="4BE94645" w14:textId="77777777" w:rsidR="00415A3A" w:rsidRPr="009B1EF9" w:rsidRDefault="00415A3A" w:rsidP="009B1EF9">
      <w:pPr>
        <w:pStyle w:val="GCCLetterSubjectLine"/>
        <w:contextualSpacing/>
      </w:pPr>
      <w:r w:rsidRPr="009B1EF9">
        <w:t xml:space="preserve">PROPOSED USE/DEVELOPMENT:  </w:t>
      </w:r>
      <w:r w:rsidR="00B93550">
        <w:t>Internal Office Fitout</w:t>
      </w:r>
      <w:bookmarkStart w:id="5" w:name="DESCRIPTION"/>
      <w:bookmarkEnd w:id="5"/>
    </w:p>
    <w:p w14:paraId="4F399B02" w14:textId="77777777" w:rsidR="00415A3A" w:rsidRPr="009B1EF9" w:rsidRDefault="00415A3A" w:rsidP="009B1EF9">
      <w:pPr>
        <w:pStyle w:val="GCCLetterSubjectLine"/>
        <w:contextualSpacing/>
      </w:pPr>
      <w:r w:rsidRPr="009B1EF9">
        <w:t xml:space="preserve">ADDRESS:   </w:t>
      </w:r>
      <w:r w:rsidR="00B93550">
        <w:t xml:space="preserve">16B Elmsleigh Road Derwent Park </w:t>
      </w:r>
      <w:bookmarkStart w:id="6" w:name="ADDRESS"/>
      <w:bookmarkEnd w:id="6"/>
      <w:r w:rsidRPr="009B1EF9">
        <w:t xml:space="preserve">  </w:t>
      </w:r>
      <w:bookmarkStart w:id="7" w:name="AssocAdd"/>
      <w:bookmarkEnd w:id="7"/>
    </w:p>
    <w:p w14:paraId="6FFC82AD" w14:textId="77777777" w:rsidR="00415A3A" w:rsidRPr="009B1EF9" w:rsidRDefault="00415A3A" w:rsidP="009B1EF9">
      <w:pPr>
        <w:pStyle w:val="GCCLetterSubjectLine"/>
        <w:contextualSpacing/>
      </w:pPr>
      <w:r w:rsidRPr="009B1EF9">
        <w:t xml:space="preserve">APPLICATION NUMBER:  </w:t>
      </w:r>
      <w:r w:rsidR="00B93550">
        <w:t>PLN-26-220</w:t>
      </w:r>
      <w:bookmarkStart w:id="8" w:name="APPNUMBER"/>
      <w:bookmarkEnd w:id="8"/>
    </w:p>
    <w:p w14:paraId="452E16B7" w14:textId="77777777" w:rsidR="007E6862" w:rsidRPr="002F2429" w:rsidRDefault="007E6862" w:rsidP="009B1EF9">
      <w:pPr>
        <w:pStyle w:val="GCCLetterBody"/>
        <w:spacing w:before="240"/>
        <w:rPr>
          <w:b/>
          <w:bCs/>
          <w:i/>
          <w:iCs/>
        </w:rPr>
      </w:pPr>
      <w:r w:rsidRPr="002F2429">
        <w:rPr>
          <w:b/>
          <w:bCs/>
          <w:i/>
          <w:iCs/>
        </w:rPr>
        <w:t>No Permit Required</w:t>
      </w:r>
    </w:p>
    <w:p w14:paraId="142A4BAA" w14:textId="77777777" w:rsidR="002F2429" w:rsidRPr="002F2429" w:rsidRDefault="002F2429" w:rsidP="002F2429">
      <w:pPr>
        <w:pStyle w:val="GCCLetterBody"/>
      </w:pPr>
      <w:r w:rsidRPr="002F2429">
        <w:t xml:space="preserve">This letter is to certify that the proposed use and development as described above and as shown in the attached plans </w:t>
      </w:r>
      <w:r w:rsidRPr="001722BA">
        <w:t xml:space="preserve">dated </w:t>
      </w:r>
      <w:sdt>
        <w:sdtPr>
          <w:id w:val="-957480014"/>
          <w:placeholder>
            <w:docPart w:val="8CA765602BF34C10901A5776C0A81D2C"/>
          </w:placeholder>
          <w:date w:fullDate="2026-08-27T00:00:00Z">
            <w:dateFormat w:val="d/MM/yyyy"/>
            <w:lid w:val="en-AU"/>
            <w:storeMappedDataAs w:val="dateTime"/>
            <w:calendar w:val="gregorian"/>
          </w:date>
        </w:sdtPr>
        <w:sdtContent>
          <w:r w:rsidR="001722BA" w:rsidRPr="001722BA">
            <w:t>27/08/2026</w:t>
          </w:r>
        </w:sdtContent>
      </w:sdt>
      <w:r w:rsidRPr="002F2429">
        <w:t xml:space="preserve"> is taken to meet the requirements of ‘No Permit Required’, in accordance with section 6.6.1 of the Tasmania Planning Scheme - Glenorchy.</w:t>
      </w:r>
    </w:p>
    <w:p w14:paraId="35A582CA" w14:textId="77777777" w:rsidR="007E6862" w:rsidRPr="002F2429" w:rsidRDefault="007E6862" w:rsidP="002F2429">
      <w:pPr>
        <w:pStyle w:val="GCCLetterBody"/>
      </w:pPr>
      <w:r w:rsidRPr="002F2429">
        <w:t xml:space="preserve">The assessment of the documentation submitted with this application concludes that: </w:t>
      </w:r>
    </w:p>
    <w:p w14:paraId="2997448B" w14:textId="77777777" w:rsidR="007E6862" w:rsidRPr="002F2429" w:rsidRDefault="007E6862" w:rsidP="00AE72F3">
      <w:pPr>
        <w:pStyle w:val="GCCLetterListBullet1"/>
        <w:numPr>
          <w:ilvl w:val="0"/>
          <w:numId w:val="6"/>
        </w:numPr>
        <w:spacing w:before="60" w:after="60"/>
        <w:ind w:left="567" w:hanging="567"/>
        <w:rPr>
          <w:lang w:val="en-AU"/>
        </w:rPr>
      </w:pPr>
      <w:r w:rsidRPr="002F2429">
        <w:rPr>
          <w:lang w:val="en-AU"/>
        </w:rPr>
        <w:t>the use is within a use class specified in the applicable Use Table as being a use for which no permit is required</w:t>
      </w:r>
    </w:p>
    <w:p w14:paraId="2B2D5513" w14:textId="77777777" w:rsidR="007E6862" w:rsidRPr="002F2429" w:rsidRDefault="007E6862" w:rsidP="00AE72F3">
      <w:pPr>
        <w:pStyle w:val="GCCLetterListBullet1"/>
        <w:numPr>
          <w:ilvl w:val="0"/>
          <w:numId w:val="6"/>
        </w:numPr>
        <w:spacing w:before="60" w:after="60"/>
        <w:ind w:left="567" w:hanging="567"/>
        <w:rPr>
          <w:lang w:val="en-AU"/>
        </w:rPr>
      </w:pPr>
      <w:r w:rsidRPr="002F2429">
        <w:rPr>
          <w:lang w:val="en-AU"/>
        </w:rPr>
        <w:t>the use or development does not rely on a performance criterion to comply with any applicable standards in the relevant zone and applicable codes</w:t>
      </w:r>
    </w:p>
    <w:p w14:paraId="052585CF" w14:textId="77777777" w:rsidR="007E6862" w:rsidRPr="002F2429" w:rsidRDefault="007E6862" w:rsidP="00AE72F3">
      <w:pPr>
        <w:pStyle w:val="GCCLetterListBullet1"/>
        <w:numPr>
          <w:ilvl w:val="0"/>
          <w:numId w:val="6"/>
        </w:numPr>
        <w:spacing w:before="60" w:after="60"/>
        <w:ind w:left="567" w:hanging="567"/>
        <w:rPr>
          <w:lang w:val="en-AU"/>
        </w:rPr>
      </w:pPr>
      <w:r w:rsidRPr="002F2429">
        <w:rPr>
          <w:lang w:val="en-AU"/>
        </w:rPr>
        <w:t>the use or development is not discretionary or prohibited under any other provision of the planning scheme, and</w:t>
      </w:r>
    </w:p>
    <w:p w14:paraId="0B8B09C1" w14:textId="77777777" w:rsidR="007E6862" w:rsidRPr="002F2429" w:rsidRDefault="007E6862" w:rsidP="00AE72F3">
      <w:pPr>
        <w:pStyle w:val="GCCLetterListBullet1"/>
        <w:numPr>
          <w:ilvl w:val="0"/>
          <w:numId w:val="6"/>
        </w:numPr>
        <w:spacing w:before="60" w:after="60"/>
        <w:ind w:left="567" w:hanging="567"/>
        <w:rPr>
          <w:lang w:val="en-AU"/>
        </w:rPr>
      </w:pPr>
      <w:r w:rsidRPr="002F2429">
        <w:rPr>
          <w:lang w:val="en-AU"/>
        </w:rPr>
        <w:t xml:space="preserve">a permit for such use and development is not required by a Code.  </w:t>
      </w:r>
    </w:p>
    <w:p w14:paraId="7001E363" w14:textId="77777777" w:rsidR="007E6862" w:rsidRPr="002F2429" w:rsidRDefault="007E6862" w:rsidP="002F2429">
      <w:pPr>
        <w:pStyle w:val="GCCLetterBody"/>
      </w:pPr>
      <w:r w:rsidRPr="002F2429">
        <w:t>If the proposed use and development of the land differs from what you have submitted in this application, a planning permit may be required.  You are encouraged to seek planning advice from Council’s Planning Services department for any changes to the above use and development.</w:t>
      </w:r>
    </w:p>
    <w:p w14:paraId="137D4899" w14:textId="77777777" w:rsidR="002F2429" w:rsidRDefault="007E6862" w:rsidP="002F2429">
      <w:pPr>
        <w:pStyle w:val="GCCLetterBody"/>
      </w:pPr>
      <w:r w:rsidRPr="002F2429">
        <w:t xml:space="preserve">This letter is not a planning permit for the proposed use and development, nor does it indicate compliance under any other legislation.  </w:t>
      </w:r>
    </w:p>
    <w:p w14:paraId="4856E455" w14:textId="77777777" w:rsidR="007E6862" w:rsidRPr="002F2429" w:rsidRDefault="007E6862" w:rsidP="002F2429">
      <w:pPr>
        <w:pStyle w:val="GCCLetterBody"/>
      </w:pPr>
      <w:r w:rsidRPr="002F2429">
        <w:lastRenderedPageBreak/>
        <w:t xml:space="preserve">You may require a Building and/or Plumbing </w:t>
      </w:r>
      <w:r w:rsidR="00E00408" w:rsidRPr="002F2429">
        <w:t>authorisation</w:t>
      </w:r>
      <w:r w:rsidRPr="002F2429">
        <w:t xml:space="preserve"> (permit/notifiable work) </w:t>
      </w:r>
      <w:r w:rsidR="00E00408" w:rsidRPr="002F2429">
        <w:t>prior to commencing any work on site or starting the new use.  It is recommended that you discuss your proposal with a private building surveyor and Council’s building and plumbing section prior to commencing work to ensure all required approvals are obtained.</w:t>
      </w:r>
    </w:p>
    <w:p w14:paraId="4882670C" w14:textId="77777777" w:rsidR="002E1F7B" w:rsidRPr="002F2429" w:rsidRDefault="007E6862" w:rsidP="002F2429">
      <w:pPr>
        <w:pStyle w:val="GCCLetterBody"/>
        <w:keepNext/>
      </w:pPr>
      <w:r w:rsidRPr="002F2429">
        <w:t>If you have any further enquiries about this certification, please contact me.</w:t>
      </w:r>
    </w:p>
    <w:p w14:paraId="4DB80CDA" w14:textId="77777777" w:rsidR="002E1F7B" w:rsidRPr="002F2429" w:rsidRDefault="002E1F7B" w:rsidP="002F2429">
      <w:pPr>
        <w:keepNext/>
        <w:spacing w:before="240"/>
        <w:rPr>
          <w:lang w:val="en-AU"/>
        </w:rPr>
      </w:pPr>
      <w:r w:rsidRPr="002F2429">
        <w:rPr>
          <w:lang w:val="en-AU"/>
        </w:rPr>
        <w:t>Yours faithfully</w:t>
      </w:r>
    </w:p>
    <w:p w14:paraId="28D1EAB4" w14:textId="3E4603EB" w:rsidR="00557F09" w:rsidRPr="002F2429" w:rsidRDefault="00FA23C3" w:rsidP="002F2429">
      <w:pPr>
        <w:keepNext/>
        <w:spacing w:before="240"/>
        <w:rPr>
          <w:lang w:val="en-AU"/>
        </w:rPr>
      </w:pPr>
      <w:r>
        <w:rPr>
          <w:noProof/>
        </w:rPr>
        <w:drawing>
          <wp:inline distT="0" distB="0" distL="0" distR="0" wp14:anchorId="1F11237E" wp14:editId="6F8B596F">
            <wp:extent cx="1219200" cy="476250"/>
            <wp:effectExtent l="0" t="0" r="0" b="0"/>
            <wp:docPr id="850537365" name="Picture 1" descr="A blue signatur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blue signature on a white background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5B743" w14:textId="77777777" w:rsidR="002E1F7B" w:rsidRPr="002F2429" w:rsidRDefault="00B93550" w:rsidP="002F2429">
      <w:pPr>
        <w:keepNext/>
        <w:spacing w:after="0"/>
        <w:rPr>
          <w:bCs/>
          <w:lang w:val="en-AU"/>
        </w:rPr>
      </w:pPr>
      <w:r>
        <w:rPr>
          <w:bCs/>
          <w:lang w:val="en-AU"/>
        </w:rPr>
        <w:t>Helen Ayers</w:t>
      </w:r>
      <w:bookmarkStart w:id="9" w:name="PLANNINGOFF2"/>
      <w:bookmarkEnd w:id="9"/>
    </w:p>
    <w:p w14:paraId="79F43DD5" w14:textId="77777777" w:rsidR="00F10BD4" w:rsidRPr="002F2429" w:rsidRDefault="008C0CE0" w:rsidP="008C0CE0">
      <w:pPr>
        <w:pStyle w:val="GCCLetterSubjectLine"/>
      </w:pPr>
      <w:r w:rsidRPr="008C0CE0">
        <w:t>Lead Statutory Planner</w:t>
      </w:r>
    </w:p>
    <w:sectPr w:rsidR="00F10BD4" w:rsidRPr="002F2429" w:rsidSect="00B76464">
      <w:type w:val="continuous"/>
      <w:pgSz w:w="11900" w:h="16840"/>
      <w:pgMar w:top="2126" w:right="1440" w:bottom="1702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DB074" w14:textId="77777777" w:rsidR="009A0DB7" w:rsidRDefault="009A0DB7" w:rsidP="00743B78">
      <w:pPr>
        <w:spacing w:after="0"/>
      </w:pPr>
      <w:r>
        <w:separator/>
      </w:r>
    </w:p>
  </w:endnote>
  <w:endnote w:type="continuationSeparator" w:id="0">
    <w:p w14:paraId="6AE8504D" w14:textId="77777777" w:rsidR="009A0DB7" w:rsidRDefault="009A0DB7" w:rsidP="00743B7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omus-Semi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otham">
    <w:altName w:val="Calibri"/>
    <w:charset w:val="00"/>
    <w:family w:val="auto"/>
    <w:pitch w:val="variable"/>
    <w:sig w:usb0="800000A7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56F75" w14:textId="77777777" w:rsidR="00F10BD4" w:rsidRDefault="00F10BD4" w:rsidP="008D69A1">
    <w:pPr>
      <w:pStyle w:val="Footer"/>
      <w:framePr w:wrap="none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1941B07A" w14:textId="77777777" w:rsidR="00F10BD4" w:rsidRDefault="00F10BD4" w:rsidP="00F10BD4">
    <w:pPr>
      <w:pStyle w:val="Footer"/>
      <w:framePr w:wrap="none" w:vAnchor="text" w:hAnchor="margin" w:y="1"/>
      <w:ind w:firstLine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081BEB0D" w14:textId="77777777" w:rsidR="00F10BD4" w:rsidRDefault="00F10BD4" w:rsidP="00F10BD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A2923" w14:textId="77777777" w:rsidR="00F10BD4" w:rsidRPr="00F10BD4" w:rsidRDefault="00F10BD4" w:rsidP="008D69A1">
    <w:pPr>
      <w:pStyle w:val="Footer"/>
      <w:framePr w:wrap="none" w:vAnchor="text" w:hAnchor="margin" w:y="1"/>
      <w:rPr>
        <w:rStyle w:val="PageNumber"/>
        <w:sz w:val="20"/>
        <w:szCs w:val="20"/>
      </w:rPr>
    </w:pPr>
    <w:r w:rsidRPr="00F10BD4">
      <w:rPr>
        <w:rStyle w:val="PageNumber"/>
        <w:sz w:val="20"/>
        <w:szCs w:val="20"/>
      </w:rPr>
      <w:fldChar w:fldCharType="begin"/>
    </w:r>
    <w:r w:rsidRPr="00F10BD4">
      <w:rPr>
        <w:rStyle w:val="PageNumber"/>
        <w:sz w:val="20"/>
        <w:szCs w:val="20"/>
      </w:rPr>
      <w:instrText xml:space="preserve"> PAGE </w:instrText>
    </w:r>
    <w:r w:rsidRPr="00F10BD4">
      <w:rPr>
        <w:rStyle w:val="PageNumber"/>
        <w:sz w:val="20"/>
        <w:szCs w:val="20"/>
      </w:rPr>
      <w:fldChar w:fldCharType="separate"/>
    </w:r>
    <w:r w:rsidR="008C0CE0">
      <w:rPr>
        <w:rStyle w:val="PageNumber"/>
        <w:noProof/>
        <w:sz w:val="20"/>
        <w:szCs w:val="20"/>
      </w:rPr>
      <w:t>2</w:t>
    </w:r>
    <w:r w:rsidRPr="00F10BD4">
      <w:rPr>
        <w:rStyle w:val="PageNumber"/>
        <w:sz w:val="20"/>
        <w:szCs w:val="20"/>
      </w:rPr>
      <w:fldChar w:fldCharType="end"/>
    </w:r>
  </w:p>
  <w:p w14:paraId="1719148F" w14:textId="77777777" w:rsidR="00F10BD4" w:rsidRDefault="00F10BD4" w:rsidP="00F10BD4">
    <w:pPr>
      <w:pStyle w:val="Footer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A5850" w14:textId="77777777" w:rsidR="00F10BD4" w:rsidRDefault="009F0E7A" w:rsidP="00F10BD4">
    <w:pPr>
      <w:pStyle w:val="Footer"/>
      <w:ind w:firstLine="360"/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64384" behindDoc="0" locked="1" layoutInCell="1" allowOverlap="1" wp14:anchorId="6ABA80CC" wp14:editId="0FEC05E0">
              <wp:simplePos x="0" y="0"/>
              <wp:positionH relativeFrom="column">
                <wp:posOffset>3151330</wp:posOffset>
              </wp:positionH>
              <wp:positionV relativeFrom="paragraph">
                <wp:posOffset>-251955</wp:posOffset>
              </wp:positionV>
              <wp:extent cx="3128400" cy="882000"/>
              <wp:effectExtent l="0" t="0" r="0" b="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28400" cy="882000"/>
                        <a:chOff x="0" y="0"/>
                        <a:chExt cx="3129929" cy="883341"/>
                      </a:xfrm>
                    </wpg:grpSpPr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84844" y="0"/>
                          <a:ext cx="45085" cy="78867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Text Box 5"/>
                      <wps:cNvSpPr txBox="1"/>
                      <wps:spPr>
                        <a:xfrm>
                          <a:off x="0" y="5024"/>
                          <a:ext cx="3021106" cy="8783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31ABC1" w14:textId="77777777" w:rsidR="00A67A2D" w:rsidRPr="002B2751" w:rsidRDefault="00A67A2D" w:rsidP="00A67A2D">
                            <w:pPr>
                              <w:spacing w:after="0" w:line="220" w:lineRule="exact"/>
                              <w:ind w:right="-79"/>
                              <w:jc w:val="right"/>
                              <w:rPr>
                                <w:rFonts w:ascii="Gotham" w:hAnsi="Gotham"/>
                                <w:b/>
                                <w:bCs/>
                                <w:color w:val="0C2340"/>
                                <w:sz w:val="18"/>
                                <w:szCs w:val="18"/>
                              </w:rPr>
                            </w:pPr>
                            <w:r w:rsidRPr="002B2751">
                              <w:rPr>
                                <w:rFonts w:ascii="Gotham" w:hAnsi="Gotham"/>
                                <w:color w:val="0C2340"/>
                                <w:sz w:val="18"/>
                                <w:szCs w:val="18"/>
                              </w:rPr>
                              <w:t>374 Main Road, Glenorchy</w:t>
                            </w:r>
                            <w:r w:rsidRPr="002B2751">
                              <w:rPr>
                                <w:rFonts w:ascii="Gotham" w:hAnsi="Gotham"/>
                                <w:color w:val="0C2340"/>
                                <w:sz w:val="18"/>
                                <w:szCs w:val="18"/>
                              </w:rPr>
                              <w:br/>
                              <w:t>PO Box 103, Glenorchy TAS 7010</w:t>
                            </w:r>
                            <w:r w:rsidRPr="002B2751">
                              <w:rPr>
                                <w:rFonts w:ascii="Gotham" w:hAnsi="Gotham"/>
                                <w:color w:val="0C2340"/>
                                <w:sz w:val="18"/>
                                <w:szCs w:val="18"/>
                              </w:rPr>
                              <w:br/>
                              <w:t xml:space="preserve">(03) 6216 6800 | gccmail@gcc.tas.gov.au </w:t>
                            </w:r>
                            <w:r w:rsidRPr="002B2751">
                              <w:rPr>
                                <w:rFonts w:ascii="Gotham" w:hAnsi="Gotham"/>
                                <w:b/>
                                <w:bCs/>
                                <w:color w:val="0C2340"/>
                                <w:sz w:val="18"/>
                                <w:szCs w:val="18"/>
                              </w:rPr>
                              <w:t>www.gcc.tas.gov.au</w:t>
                            </w:r>
                          </w:p>
                          <w:p w14:paraId="3096F883" w14:textId="77777777" w:rsidR="00A67A2D" w:rsidRPr="002B2751" w:rsidRDefault="00A67A2D" w:rsidP="00A67A2D">
                            <w:pPr>
                              <w:spacing w:line="220" w:lineRule="exact"/>
                              <w:ind w:right="-79"/>
                              <w:jc w:val="right"/>
                              <w:rPr>
                                <w:rFonts w:ascii="Gotham" w:hAnsi="Gotham"/>
                                <w:color w:val="0C2340"/>
                                <w:sz w:val="11"/>
                                <w:szCs w:val="11"/>
                              </w:rPr>
                            </w:pPr>
                            <w:r w:rsidRPr="002B2751">
                              <w:rPr>
                                <w:rFonts w:ascii="Gotham" w:hAnsi="Gotham"/>
                                <w:color w:val="0C2340"/>
                                <w:sz w:val="11"/>
                                <w:szCs w:val="11"/>
                              </w:rPr>
                              <w:t>ABN 19 753 252 493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BA80CC" id="Group 4" o:spid="_x0000_s1026" style="position:absolute;left:0;text-align:left;margin-left:248.15pt;margin-top:-19.85pt;width:246.35pt;height:69.45pt;z-index:251664384;mso-width-relative:margin;mso-height-relative:margin" coordsize="31299,88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30848;width:451;height:7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">
                <v:imagedata r:id="rId2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top:50;width:30211;height:87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<v:textbox>
                  <w:txbxContent>
                    <w:p w:rsidR="00A67A2D" w:rsidRPr="002B2751" w:rsidRDefault="00A67A2D" w:rsidP="00A67A2D">
                      <w:pPr>
                        <w:spacing w:after="0" w:line="220" w:lineRule="exact"/>
                        <w:ind w:right="-79"/>
                        <w:jc w:val="right"/>
                        <w:rPr>
                          <w:rFonts w:ascii="Gotham" w:hAnsi="Gotham"/>
                          <w:b/>
                          <w:bCs/>
                          <w:color w:val="0C2340"/>
                          <w:sz w:val="18"/>
                          <w:szCs w:val="18"/>
                        </w:rPr>
                      </w:pPr>
                      <w:r w:rsidRPr="002B2751">
                        <w:rPr>
                          <w:rFonts w:ascii="Gotham" w:hAnsi="Gotham"/>
                          <w:color w:val="0C2340"/>
                          <w:sz w:val="18"/>
                          <w:szCs w:val="18"/>
                        </w:rPr>
                        <w:t>374 Main Road, Glenorchy</w:t>
                      </w:r>
                      <w:r w:rsidRPr="002B2751">
                        <w:rPr>
                          <w:rFonts w:ascii="Gotham" w:hAnsi="Gotham"/>
                          <w:color w:val="0C2340"/>
                          <w:sz w:val="18"/>
                          <w:szCs w:val="18"/>
                        </w:rPr>
                        <w:br/>
                        <w:t>PO Box 103, Glenorchy TAS 7010</w:t>
                      </w:r>
                      <w:r w:rsidRPr="002B2751">
                        <w:rPr>
                          <w:rFonts w:ascii="Gotham" w:hAnsi="Gotham"/>
                          <w:color w:val="0C2340"/>
                          <w:sz w:val="18"/>
                          <w:szCs w:val="18"/>
                        </w:rPr>
                        <w:br/>
                        <w:t xml:space="preserve">(03) 6216 6800 | gccmail@gcc.tas.gov.au </w:t>
                      </w:r>
                      <w:r w:rsidRPr="002B2751">
                        <w:rPr>
                          <w:rFonts w:ascii="Gotham" w:hAnsi="Gotham"/>
                          <w:b/>
                          <w:bCs/>
                          <w:color w:val="0C2340"/>
                          <w:sz w:val="18"/>
                          <w:szCs w:val="18"/>
                        </w:rPr>
                        <w:t>www.gcc.tas.gov.au</w:t>
                      </w:r>
                    </w:p>
                    <w:p w:rsidR="00A67A2D" w:rsidRPr="002B2751" w:rsidRDefault="00A67A2D" w:rsidP="00A67A2D">
                      <w:pPr>
                        <w:spacing w:line="220" w:lineRule="exact"/>
                        <w:ind w:right="-79"/>
                        <w:jc w:val="right"/>
                        <w:rPr>
                          <w:rFonts w:ascii="Gotham" w:hAnsi="Gotham"/>
                          <w:color w:val="0C2340"/>
                          <w:sz w:val="11"/>
                          <w:szCs w:val="11"/>
                        </w:rPr>
                      </w:pPr>
                      <w:r w:rsidRPr="002B2751">
                        <w:rPr>
                          <w:rFonts w:ascii="Gotham" w:hAnsi="Gotham"/>
                          <w:color w:val="0C2340"/>
                          <w:sz w:val="11"/>
                          <w:szCs w:val="11"/>
                        </w:rPr>
                        <w:t>ABN 19 753 252 493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DEDE0" w14:textId="77777777" w:rsidR="009A0DB7" w:rsidRDefault="009A0DB7" w:rsidP="00743B78">
      <w:pPr>
        <w:spacing w:after="0"/>
      </w:pPr>
      <w:r>
        <w:separator/>
      </w:r>
    </w:p>
  </w:footnote>
  <w:footnote w:type="continuationSeparator" w:id="0">
    <w:p w14:paraId="34D595DF" w14:textId="77777777" w:rsidR="009A0DB7" w:rsidRDefault="009A0DB7" w:rsidP="00743B7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A4E1F" w14:textId="77777777" w:rsidR="00743B78" w:rsidRPr="00F10BD4" w:rsidRDefault="00A5215D">
    <w:pPr>
      <w:pStyle w:val="Header"/>
      <w:rPr>
        <w:lang w:val="en-AU"/>
      </w:rPr>
    </w:pPr>
    <w:r>
      <w:rPr>
        <w:noProof/>
        <w:lang w:val="en-AU" w:eastAsia="en-AU"/>
      </w:rPr>
      <w:drawing>
        <wp:anchor distT="0" distB="0" distL="114300" distR="114300" simplePos="0" relativeHeight="251656192" behindDoc="1" locked="0" layoutInCell="1" allowOverlap="1" wp14:anchorId="5141707D" wp14:editId="5685494B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41895" cy="1292225"/>
          <wp:effectExtent l="0" t="0" r="0" b="0"/>
          <wp:wrapNone/>
          <wp:docPr id="2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1895" cy="1292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0BD4">
      <w:rPr>
        <w:lang w:val="en-AU"/>
      </w:rP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E338B" w14:textId="77777777" w:rsidR="00F10BD4" w:rsidRDefault="009F0A2B" w:rsidP="006D369A">
    <w:pPr>
      <w:pStyle w:val="Header"/>
      <w:tabs>
        <w:tab w:val="clear" w:pos="4513"/>
        <w:tab w:val="clear" w:pos="9026"/>
        <w:tab w:val="left" w:pos="1504"/>
      </w:tabs>
    </w:pPr>
    <w:r>
      <w:rPr>
        <w:noProof/>
        <w:lang w:val="en-AU" w:eastAsia="en-AU"/>
      </w:rPr>
      <w:drawing>
        <wp:anchor distT="0" distB="0" distL="114300" distR="114300" simplePos="0" relativeHeight="251669504" behindDoc="0" locked="0" layoutInCell="1" allowOverlap="1" wp14:anchorId="5259B2F0" wp14:editId="56328238">
          <wp:simplePos x="0" y="0"/>
          <wp:positionH relativeFrom="column">
            <wp:posOffset>-377399</wp:posOffset>
          </wp:positionH>
          <wp:positionV relativeFrom="paragraph">
            <wp:posOffset>-37598</wp:posOffset>
          </wp:positionV>
          <wp:extent cx="2231390" cy="656590"/>
          <wp:effectExtent l="0" t="0" r="0" b="0"/>
          <wp:wrapNone/>
          <wp:docPr id="1" name="Picture 1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drawing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1390" cy="656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0765B"/>
    <w:multiLevelType w:val="hybridMultilevel"/>
    <w:tmpl w:val="D84EB18A"/>
    <w:lvl w:ilvl="0" w:tplc="8E0E574E">
      <w:numFmt w:val="bullet"/>
      <w:pStyle w:val="BulletPoint1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351AB"/>
    <w:multiLevelType w:val="hybridMultilevel"/>
    <w:tmpl w:val="A7586D2A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582FA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14"/>
        <w:szCs w:val="14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7B7954"/>
    <w:multiLevelType w:val="hybridMultilevel"/>
    <w:tmpl w:val="5A1C7616"/>
    <w:lvl w:ilvl="0" w:tplc="6D70BE3E">
      <w:start w:val="1"/>
      <w:numFmt w:val="bullet"/>
      <w:pStyle w:val="GCCLetterList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82FAE0">
      <w:start w:val="1"/>
      <w:numFmt w:val="bullet"/>
      <w:pStyle w:val="GCCLetterListBullet2"/>
      <w:lvlText w:val="o"/>
      <w:lvlJc w:val="left"/>
      <w:pPr>
        <w:ind w:left="1440" w:hanging="360"/>
      </w:pPr>
      <w:rPr>
        <w:rFonts w:ascii="Courier New" w:hAnsi="Courier New" w:cs="Courier New" w:hint="default"/>
        <w:sz w:val="14"/>
        <w:szCs w:val="14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02233F"/>
    <w:multiLevelType w:val="hybridMultilevel"/>
    <w:tmpl w:val="312835C8"/>
    <w:lvl w:ilvl="0" w:tplc="B002B7C6">
      <w:start w:val="1"/>
      <w:numFmt w:val="lowerRoman"/>
      <w:pStyle w:val="NumberingLevel3"/>
      <w:lvlText w:val="(%1)"/>
      <w:lvlJc w:val="left"/>
      <w:pPr>
        <w:ind w:left="1287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647" w:hanging="360"/>
      </w:pPr>
    </w:lvl>
    <w:lvl w:ilvl="2" w:tplc="0C09001B" w:tentative="1">
      <w:start w:val="1"/>
      <w:numFmt w:val="lowerRoman"/>
      <w:lvlText w:val="%3."/>
      <w:lvlJc w:val="right"/>
      <w:pPr>
        <w:ind w:left="2367" w:hanging="180"/>
      </w:pPr>
    </w:lvl>
    <w:lvl w:ilvl="3" w:tplc="0C09000F" w:tentative="1">
      <w:start w:val="1"/>
      <w:numFmt w:val="decimal"/>
      <w:lvlText w:val="%4."/>
      <w:lvlJc w:val="left"/>
      <w:pPr>
        <w:ind w:left="3087" w:hanging="360"/>
      </w:pPr>
    </w:lvl>
    <w:lvl w:ilvl="4" w:tplc="0C090019" w:tentative="1">
      <w:start w:val="1"/>
      <w:numFmt w:val="lowerLetter"/>
      <w:lvlText w:val="%5."/>
      <w:lvlJc w:val="left"/>
      <w:pPr>
        <w:ind w:left="3807" w:hanging="360"/>
      </w:pPr>
    </w:lvl>
    <w:lvl w:ilvl="5" w:tplc="0C09001B" w:tentative="1">
      <w:start w:val="1"/>
      <w:numFmt w:val="lowerRoman"/>
      <w:lvlText w:val="%6."/>
      <w:lvlJc w:val="right"/>
      <w:pPr>
        <w:ind w:left="4527" w:hanging="180"/>
      </w:pPr>
    </w:lvl>
    <w:lvl w:ilvl="6" w:tplc="0C09000F" w:tentative="1">
      <w:start w:val="1"/>
      <w:numFmt w:val="decimal"/>
      <w:lvlText w:val="%7."/>
      <w:lvlJc w:val="left"/>
      <w:pPr>
        <w:ind w:left="5247" w:hanging="360"/>
      </w:pPr>
    </w:lvl>
    <w:lvl w:ilvl="7" w:tplc="0C090019" w:tentative="1">
      <w:start w:val="1"/>
      <w:numFmt w:val="lowerLetter"/>
      <w:lvlText w:val="%8."/>
      <w:lvlJc w:val="left"/>
      <w:pPr>
        <w:ind w:left="5967" w:hanging="360"/>
      </w:pPr>
    </w:lvl>
    <w:lvl w:ilvl="8" w:tplc="0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F240CE3"/>
    <w:multiLevelType w:val="hybridMultilevel"/>
    <w:tmpl w:val="77B4CA38"/>
    <w:lvl w:ilvl="0" w:tplc="56AA1AF2">
      <w:start w:val="1"/>
      <w:numFmt w:val="decimal"/>
      <w:pStyle w:val="NumberingLevel1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801"/>
    <w:multiLevelType w:val="hybridMultilevel"/>
    <w:tmpl w:val="6F42D9F2"/>
    <w:lvl w:ilvl="0" w:tplc="A600E6C6">
      <w:start w:val="1"/>
      <w:numFmt w:val="lowerLetter"/>
      <w:pStyle w:val="NumberingLevel2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219976">
    <w:abstractNumId w:val="2"/>
  </w:num>
  <w:num w:numId="2" w16cid:durableId="1724600126">
    <w:abstractNumId w:val="0"/>
  </w:num>
  <w:num w:numId="3" w16cid:durableId="1836455009">
    <w:abstractNumId w:val="5"/>
  </w:num>
  <w:num w:numId="4" w16cid:durableId="545795211">
    <w:abstractNumId w:val="3"/>
  </w:num>
  <w:num w:numId="5" w16cid:durableId="1600334384">
    <w:abstractNumId w:val="4"/>
  </w:num>
  <w:num w:numId="6" w16cid:durableId="820267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550"/>
    <w:rsid w:val="00011AFE"/>
    <w:rsid w:val="00016305"/>
    <w:rsid w:val="000A549D"/>
    <w:rsid w:val="000A756C"/>
    <w:rsid w:val="000D772D"/>
    <w:rsid w:val="0012641B"/>
    <w:rsid w:val="00155D21"/>
    <w:rsid w:val="001722BA"/>
    <w:rsid w:val="001A1607"/>
    <w:rsid w:val="001E13DD"/>
    <w:rsid w:val="001F4F45"/>
    <w:rsid w:val="002431DB"/>
    <w:rsid w:val="00263EB6"/>
    <w:rsid w:val="002907E4"/>
    <w:rsid w:val="00293F68"/>
    <w:rsid w:val="002E1F7B"/>
    <w:rsid w:val="002F2429"/>
    <w:rsid w:val="003134B2"/>
    <w:rsid w:val="003D11C9"/>
    <w:rsid w:val="003F35DA"/>
    <w:rsid w:val="00402A69"/>
    <w:rsid w:val="00403B09"/>
    <w:rsid w:val="00405CD7"/>
    <w:rsid w:val="00415A3A"/>
    <w:rsid w:val="00421779"/>
    <w:rsid w:val="00441D42"/>
    <w:rsid w:val="004755C5"/>
    <w:rsid w:val="004834EC"/>
    <w:rsid w:val="0049230C"/>
    <w:rsid w:val="005523C5"/>
    <w:rsid w:val="00557F09"/>
    <w:rsid w:val="00562AC4"/>
    <w:rsid w:val="00583D50"/>
    <w:rsid w:val="005F1F12"/>
    <w:rsid w:val="005F6B84"/>
    <w:rsid w:val="0063107A"/>
    <w:rsid w:val="00644769"/>
    <w:rsid w:val="00693990"/>
    <w:rsid w:val="006962EF"/>
    <w:rsid w:val="006D369A"/>
    <w:rsid w:val="007076F0"/>
    <w:rsid w:val="00720162"/>
    <w:rsid w:val="00737F40"/>
    <w:rsid w:val="00743B78"/>
    <w:rsid w:val="00752A86"/>
    <w:rsid w:val="007C1EE6"/>
    <w:rsid w:val="007D356D"/>
    <w:rsid w:val="007E6862"/>
    <w:rsid w:val="007E71B5"/>
    <w:rsid w:val="008458AA"/>
    <w:rsid w:val="008C0CE0"/>
    <w:rsid w:val="008C3A4D"/>
    <w:rsid w:val="008D69A1"/>
    <w:rsid w:val="009528BA"/>
    <w:rsid w:val="0097339A"/>
    <w:rsid w:val="0099410B"/>
    <w:rsid w:val="009A0DB7"/>
    <w:rsid w:val="009A7F15"/>
    <w:rsid w:val="009B1EF9"/>
    <w:rsid w:val="009F0A2B"/>
    <w:rsid w:val="009F0E7A"/>
    <w:rsid w:val="00A14D57"/>
    <w:rsid w:val="00A172CB"/>
    <w:rsid w:val="00A51D88"/>
    <w:rsid w:val="00A5215D"/>
    <w:rsid w:val="00A67A2D"/>
    <w:rsid w:val="00A82B66"/>
    <w:rsid w:val="00AB16F9"/>
    <w:rsid w:val="00AE72F3"/>
    <w:rsid w:val="00AE7EE3"/>
    <w:rsid w:val="00B163AB"/>
    <w:rsid w:val="00B76464"/>
    <w:rsid w:val="00B93550"/>
    <w:rsid w:val="00BA7C5C"/>
    <w:rsid w:val="00BB0B9D"/>
    <w:rsid w:val="00BC637D"/>
    <w:rsid w:val="00BE4F76"/>
    <w:rsid w:val="00C53FE1"/>
    <w:rsid w:val="00C56942"/>
    <w:rsid w:val="00C86DA3"/>
    <w:rsid w:val="00C9384A"/>
    <w:rsid w:val="00C97DF1"/>
    <w:rsid w:val="00CF75DC"/>
    <w:rsid w:val="00D515D8"/>
    <w:rsid w:val="00D73C63"/>
    <w:rsid w:val="00D814A5"/>
    <w:rsid w:val="00D93465"/>
    <w:rsid w:val="00E00408"/>
    <w:rsid w:val="00E65B65"/>
    <w:rsid w:val="00E66285"/>
    <w:rsid w:val="00E8612C"/>
    <w:rsid w:val="00EA70C0"/>
    <w:rsid w:val="00EB3C9A"/>
    <w:rsid w:val="00ED1A0D"/>
    <w:rsid w:val="00F10BD4"/>
    <w:rsid w:val="00F34CBC"/>
    <w:rsid w:val="00F443EF"/>
    <w:rsid w:val="00F533D6"/>
    <w:rsid w:val="00F62E40"/>
    <w:rsid w:val="00F639AA"/>
    <w:rsid w:val="00F84115"/>
    <w:rsid w:val="00FA23C3"/>
    <w:rsid w:val="00FA77E0"/>
    <w:rsid w:val="00FB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818C63"/>
  <w14:defaultImageDpi w14:val="32767"/>
  <w15:chartTrackingRefBased/>
  <w15:docId w15:val="{07AEEF9A-3CCE-4770-86A5-CAF6A19A5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43B78"/>
    <w:pPr>
      <w:spacing w:after="120"/>
    </w:pPr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rsid w:val="00441D42"/>
    <w:pPr>
      <w:spacing w:before="120"/>
      <w:outlineLvl w:val="0"/>
    </w:pPr>
    <w:rPr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3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3B78"/>
  </w:style>
  <w:style w:type="paragraph" w:styleId="Footer">
    <w:name w:val="footer"/>
    <w:basedOn w:val="Normal"/>
    <w:link w:val="FooterChar"/>
    <w:uiPriority w:val="99"/>
    <w:unhideWhenUsed/>
    <w:rsid w:val="00743B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3B78"/>
  </w:style>
  <w:style w:type="character" w:styleId="PageNumber">
    <w:name w:val="page number"/>
    <w:uiPriority w:val="99"/>
    <w:semiHidden/>
    <w:unhideWhenUsed/>
    <w:rsid w:val="00F10BD4"/>
  </w:style>
  <w:style w:type="paragraph" w:customStyle="1" w:styleId="TypeExampleDomus">
    <w:name w:val="Type Example Domus"/>
    <w:basedOn w:val="Normal"/>
    <w:uiPriority w:val="99"/>
    <w:rsid w:val="00405CD7"/>
    <w:pPr>
      <w:autoSpaceDE w:val="0"/>
      <w:autoSpaceDN w:val="0"/>
      <w:adjustRightInd w:val="0"/>
      <w:spacing w:after="227" w:line="480" w:lineRule="atLeast"/>
      <w:textAlignment w:val="center"/>
    </w:pPr>
    <w:rPr>
      <w:rFonts w:ascii="Domus-Semibold" w:hAnsi="Domus-Semibold" w:cs="Domus-Semibold"/>
      <w:color w:val="000000"/>
      <w:sz w:val="40"/>
      <w:szCs w:val="40"/>
      <w:lang w:val="en-US" w:eastAsia="en-GB"/>
    </w:rPr>
  </w:style>
  <w:style w:type="character" w:styleId="Hyperlink">
    <w:name w:val="Hyperlink"/>
    <w:basedOn w:val="DefaultParagraphFont"/>
    <w:uiPriority w:val="99"/>
    <w:unhideWhenUsed/>
    <w:rsid w:val="00CF75D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CF75D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41D42"/>
    <w:rPr>
      <w:b/>
      <w:sz w:val="24"/>
      <w:szCs w:val="24"/>
      <w:lang w:val="en-US" w:eastAsia="en-US"/>
    </w:rPr>
  </w:style>
  <w:style w:type="paragraph" w:customStyle="1" w:styleId="GCCLetterBody">
    <w:name w:val="GCC Letter Body"/>
    <w:basedOn w:val="Normal"/>
    <w:qFormat/>
    <w:rsid w:val="002F2429"/>
    <w:pPr>
      <w:keepLines/>
      <w:spacing w:before="120" w:line="276" w:lineRule="auto"/>
      <w:jc w:val="both"/>
    </w:pPr>
    <w:rPr>
      <w:lang w:val="en-AU"/>
    </w:rPr>
  </w:style>
  <w:style w:type="paragraph" w:customStyle="1" w:styleId="GCCLetterSubjectLine">
    <w:name w:val="GCC Letter Subject Line"/>
    <w:basedOn w:val="Heading1"/>
    <w:qFormat/>
    <w:rsid w:val="009B1EF9"/>
    <w:pPr>
      <w:keepLines/>
      <w:spacing w:before="0"/>
      <w:jc w:val="both"/>
    </w:pPr>
    <w:rPr>
      <w:caps/>
      <w:lang w:val="en-AU"/>
    </w:rPr>
  </w:style>
  <w:style w:type="paragraph" w:styleId="ListParagraph">
    <w:name w:val="List Paragraph"/>
    <w:basedOn w:val="Normal"/>
    <w:uiPriority w:val="34"/>
    <w:rsid w:val="00441D42"/>
    <w:pPr>
      <w:ind w:left="720"/>
      <w:contextualSpacing/>
    </w:pPr>
  </w:style>
  <w:style w:type="paragraph" w:customStyle="1" w:styleId="GCCLetterHeading1">
    <w:name w:val="GCC Letter Heading 1"/>
    <w:basedOn w:val="Normal"/>
    <w:qFormat/>
    <w:rsid w:val="00AB16F9"/>
    <w:pPr>
      <w:spacing w:before="120" w:line="259" w:lineRule="auto"/>
    </w:pPr>
    <w:rPr>
      <w:b/>
      <w:bCs/>
      <w:lang w:val="en-US"/>
    </w:rPr>
  </w:style>
  <w:style w:type="paragraph" w:customStyle="1" w:styleId="GCCLetterHeading2">
    <w:name w:val="GCC Letter Heading 2"/>
    <w:basedOn w:val="Normal"/>
    <w:qFormat/>
    <w:rsid w:val="00AB16F9"/>
    <w:pPr>
      <w:spacing w:before="120" w:after="240" w:line="259" w:lineRule="auto"/>
    </w:pPr>
    <w:rPr>
      <w:u w:val="single"/>
      <w:lang w:val="en-US"/>
    </w:rPr>
  </w:style>
  <w:style w:type="paragraph" w:customStyle="1" w:styleId="GCCLetterListBullet1">
    <w:name w:val="GCC Letter List Bullet 1"/>
    <w:basedOn w:val="ListParagraph"/>
    <w:qFormat/>
    <w:rsid w:val="00AB16F9"/>
    <w:pPr>
      <w:numPr>
        <w:numId w:val="1"/>
      </w:numPr>
      <w:tabs>
        <w:tab w:val="left" w:pos="567"/>
      </w:tabs>
      <w:spacing w:before="120" w:line="259" w:lineRule="auto"/>
      <w:ind w:left="567" w:hanging="567"/>
      <w:contextualSpacing w:val="0"/>
      <w:jc w:val="both"/>
    </w:pPr>
    <w:rPr>
      <w:lang w:val="en-US"/>
    </w:rPr>
  </w:style>
  <w:style w:type="paragraph" w:customStyle="1" w:styleId="GCCLetterListBullet2">
    <w:name w:val="GCC Letter List Bullet 2"/>
    <w:basedOn w:val="ListParagraph"/>
    <w:qFormat/>
    <w:rsid w:val="00AB16F9"/>
    <w:pPr>
      <w:numPr>
        <w:ilvl w:val="1"/>
        <w:numId w:val="1"/>
      </w:numPr>
      <w:tabs>
        <w:tab w:val="left" w:pos="1134"/>
      </w:tabs>
      <w:spacing w:before="120" w:line="259" w:lineRule="auto"/>
      <w:ind w:left="1134" w:hanging="567"/>
      <w:contextualSpacing w:val="0"/>
      <w:jc w:val="both"/>
    </w:pPr>
    <w:rPr>
      <w:lang w:val="en-US"/>
    </w:rPr>
  </w:style>
  <w:style w:type="paragraph" w:styleId="Subtitle">
    <w:name w:val="Subtitle"/>
    <w:basedOn w:val="Normal"/>
    <w:next w:val="Normal"/>
    <w:link w:val="SubtitleChar"/>
    <w:uiPriority w:val="11"/>
    <w:rsid w:val="00F8411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8411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paragraph" w:customStyle="1" w:styleId="BulletPoint1">
    <w:name w:val="Bullet Point 1"/>
    <w:basedOn w:val="ListParagraph"/>
    <w:link w:val="BulletPoint1Char"/>
    <w:rsid w:val="002E1F7B"/>
    <w:pPr>
      <w:numPr>
        <w:numId w:val="2"/>
      </w:numPr>
      <w:tabs>
        <w:tab w:val="num" w:pos="360"/>
      </w:tabs>
      <w:spacing w:before="120" w:line="259" w:lineRule="auto"/>
      <w:ind w:left="567" w:hanging="567"/>
      <w:contextualSpacing w:val="0"/>
      <w:jc w:val="both"/>
    </w:pPr>
    <w:rPr>
      <w:sz w:val="22"/>
      <w:szCs w:val="22"/>
    </w:rPr>
  </w:style>
  <w:style w:type="character" w:customStyle="1" w:styleId="BulletPoint1Char">
    <w:name w:val="Bullet Point 1 Char"/>
    <w:basedOn w:val="DefaultParagraphFont"/>
    <w:link w:val="BulletPoint1"/>
    <w:rsid w:val="002E1F7B"/>
    <w:rPr>
      <w:sz w:val="22"/>
      <w:szCs w:val="22"/>
      <w:lang w:val="en-GB" w:eastAsia="en-US"/>
    </w:rPr>
  </w:style>
  <w:style w:type="paragraph" w:customStyle="1" w:styleId="NumberingLevel2">
    <w:name w:val="Numbering Level 2"/>
    <w:basedOn w:val="Normal"/>
    <w:link w:val="NumberingLevel2Char"/>
    <w:qFormat/>
    <w:rsid w:val="00D814A5"/>
    <w:pPr>
      <w:numPr>
        <w:numId w:val="3"/>
      </w:numPr>
      <w:tabs>
        <w:tab w:val="left" w:pos="1134"/>
      </w:tabs>
      <w:spacing w:before="120" w:line="259" w:lineRule="auto"/>
      <w:ind w:left="1134" w:hanging="567"/>
      <w:jc w:val="both"/>
    </w:pPr>
    <w:rPr>
      <w:lang w:val="en-US"/>
    </w:rPr>
  </w:style>
  <w:style w:type="paragraph" w:customStyle="1" w:styleId="NumberingLevel3">
    <w:name w:val="Numbering Level 3"/>
    <w:basedOn w:val="NumberingLevel2"/>
    <w:link w:val="NumberingLevel3Char"/>
    <w:qFormat/>
    <w:rsid w:val="00D814A5"/>
    <w:pPr>
      <w:numPr>
        <w:numId w:val="4"/>
      </w:numPr>
      <w:tabs>
        <w:tab w:val="clear" w:pos="1134"/>
        <w:tab w:val="left" w:pos="1701"/>
      </w:tabs>
      <w:ind w:left="1701" w:hanging="567"/>
    </w:pPr>
  </w:style>
  <w:style w:type="character" w:customStyle="1" w:styleId="NumberingLevel2Char">
    <w:name w:val="Numbering Level 2 Char"/>
    <w:basedOn w:val="DefaultParagraphFont"/>
    <w:link w:val="NumberingLevel2"/>
    <w:rsid w:val="00D814A5"/>
    <w:rPr>
      <w:sz w:val="24"/>
      <w:szCs w:val="24"/>
      <w:lang w:val="en-US" w:eastAsia="en-US"/>
    </w:rPr>
  </w:style>
  <w:style w:type="paragraph" w:customStyle="1" w:styleId="NumberingLevel1">
    <w:name w:val="Numbering Level 1"/>
    <w:basedOn w:val="Normal"/>
    <w:link w:val="NumberingLevel1Char"/>
    <w:qFormat/>
    <w:rsid w:val="00D814A5"/>
    <w:pPr>
      <w:numPr>
        <w:numId w:val="5"/>
      </w:numPr>
      <w:tabs>
        <w:tab w:val="left" w:pos="567"/>
      </w:tabs>
      <w:spacing w:before="120" w:after="240" w:line="259" w:lineRule="auto"/>
      <w:ind w:left="567" w:hanging="567"/>
    </w:pPr>
    <w:rPr>
      <w:lang w:val="en-US"/>
    </w:rPr>
  </w:style>
  <w:style w:type="character" w:customStyle="1" w:styleId="NumberingLevel3Char">
    <w:name w:val="Numbering Level 3 Char"/>
    <w:basedOn w:val="NumberingLevel2Char"/>
    <w:link w:val="NumberingLevel3"/>
    <w:rsid w:val="00D814A5"/>
    <w:rPr>
      <w:sz w:val="24"/>
      <w:szCs w:val="24"/>
      <w:lang w:val="en-US" w:eastAsia="en-US"/>
    </w:rPr>
  </w:style>
  <w:style w:type="character" w:customStyle="1" w:styleId="NumberingLevel1Char">
    <w:name w:val="Numbering Level 1 Char"/>
    <w:basedOn w:val="DefaultParagraphFont"/>
    <w:link w:val="NumberingLevel1"/>
    <w:rsid w:val="00D814A5"/>
    <w:rPr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2F24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gccmail@gcc.tas.gov.a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Users\IMKLpSIzuXGpaj0lwQjF\AppData\Local\Temp\45\tmpAD9C\NPR%20Certification%20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CA765602BF34C10901A5776C0A81D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B9562-E285-45EA-A2DB-C04BD9A03E98}"/>
      </w:docPartPr>
      <w:docPartBody>
        <w:p w:rsidR="0052299A" w:rsidRDefault="001405A4">
          <w:pPr>
            <w:pStyle w:val="8CA765602BF34C10901A5776C0A81D2C"/>
          </w:pPr>
          <w:r w:rsidRPr="00857A2B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omus-Semi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otham">
    <w:altName w:val="Calibri"/>
    <w:charset w:val="00"/>
    <w:family w:val="auto"/>
    <w:pitch w:val="variable"/>
    <w:sig w:usb0="800000A7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99A"/>
    <w:rsid w:val="001405A4"/>
    <w:rsid w:val="00235387"/>
    <w:rsid w:val="0052299A"/>
    <w:rsid w:val="007E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CA765602BF34C10901A5776C0A81D2C">
    <w:name w:val="8CA765602BF34C10901A5776C0A81D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9CA2E-A63D-4283-B403-4B425488A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NPR Certification Letter.dotx</Template>
  <TotalTime>3</TotalTime>
  <Pages>2</Pages>
  <Words>343</Words>
  <Characters>1782</Characters>
  <Application>Microsoft Office Word</Application>
  <DocSecurity>0</DocSecurity>
  <Lines>89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IMKLpSIzuXGpaj0lwQjF</dc:creator>
  <cp:keywords/>
  <dc:description/>
  <cp:lastModifiedBy>Ann-Maree Kingston</cp:lastModifiedBy>
  <cp:revision>4</cp:revision>
  <cp:lastPrinted>2020-07-04T03:28:00Z</cp:lastPrinted>
  <dcterms:created xsi:type="dcterms:W3CDTF">2026-09-09T01:39:00Z</dcterms:created>
  <dcterms:modified xsi:type="dcterms:W3CDTF">2026-09-09T01:44:00Z</dcterms:modified>
</cp:coreProperties>
</file>